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7FFC5" w14:textId="7D78A5EE" w:rsidR="00C938C1" w:rsidRPr="004D7171" w:rsidRDefault="004D7171" w:rsidP="00AE4502">
      <w:pPr>
        <w:tabs>
          <w:tab w:val="left" w:pos="3792"/>
        </w:tabs>
        <w:jc w:val="center"/>
        <w:rPr>
          <w:sz w:val="40"/>
          <w:szCs w:val="40"/>
          <w:lang w:val="en-US"/>
        </w:rPr>
      </w:pPr>
      <w:r w:rsidRPr="004D7171">
        <w:rPr>
          <w:noProof/>
          <w:sz w:val="36"/>
          <w:szCs w:val="36"/>
          <w:lang w:val="en-US"/>
        </w:rPr>
        <w:t>Regist</w:t>
      </w:r>
      <w:r>
        <w:rPr>
          <w:noProof/>
          <w:sz w:val="36"/>
          <w:szCs w:val="36"/>
          <w:lang w:val="en-US"/>
        </w:rPr>
        <w:t>r</w:t>
      </w:r>
      <w:r w:rsidRPr="004D7171">
        <w:rPr>
          <w:noProof/>
          <w:sz w:val="36"/>
          <w:szCs w:val="36"/>
          <w:lang w:val="en-US"/>
        </w:rPr>
        <w:t>ation Form for online Dari</w:t>
      </w:r>
      <w:r>
        <w:rPr>
          <w:noProof/>
          <w:sz w:val="36"/>
          <w:szCs w:val="36"/>
          <w:lang w:val="en-US"/>
        </w:rPr>
        <w:t>/Pashto lessons</w:t>
      </w:r>
    </w:p>
    <w:p w14:paraId="5B2C0B9F" w14:textId="4215EF0B" w:rsidR="00C938C1" w:rsidRPr="004D7171" w:rsidRDefault="004D7171" w:rsidP="00C938C1">
      <w:pPr>
        <w:rPr>
          <w:rFonts w:asciiTheme="majorBidi" w:hAnsiTheme="majorBidi" w:cstheme="majorBidi"/>
          <w:sz w:val="20"/>
          <w:szCs w:val="20"/>
          <w:u w:val="single"/>
          <w:lang w:val="en-US"/>
        </w:rPr>
      </w:pPr>
      <w:r w:rsidRPr="004D7171">
        <w:rPr>
          <w:rFonts w:asciiTheme="majorBidi" w:hAnsiTheme="majorBidi" w:cstheme="majorBidi"/>
          <w:sz w:val="20"/>
          <w:szCs w:val="20"/>
          <w:u w:val="single"/>
          <w:lang w:val="en-US"/>
        </w:rPr>
        <w:t>Parent or Legal Guardian informa</w:t>
      </w:r>
      <w:r>
        <w:rPr>
          <w:rFonts w:asciiTheme="majorBidi" w:hAnsiTheme="majorBidi" w:cstheme="majorBidi"/>
          <w:sz w:val="20"/>
          <w:szCs w:val="20"/>
          <w:u w:val="single"/>
          <w:lang w:val="en-US"/>
        </w:rPr>
        <w:t>tion</w:t>
      </w:r>
    </w:p>
    <w:p w14:paraId="43C6B1B2" w14:textId="3355969B" w:rsidR="00C938C1" w:rsidRPr="004D7171" w:rsidRDefault="004D717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sz w:val="20"/>
          <w:szCs w:val="20"/>
          <w:lang w:val="en-US"/>
        </w:rPr>
        <w:t xml:space="preserve">Last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name</w:t>
      </w:r>
      <w:r w:rsidR="00C938C1" w:rsidRPr="004D717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4F54DA" w:rsidRPr="004D7171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ED0925" w:rsidRPr="004D7171">
        <w:rPr>
          <w:rFonts w:asciiTheme="majorBidi" w:hAnsiTheme="majorBidi" w:cstheme="majorBidi"/>
          <w:sz w:val="20"/>
          <w:szCs w:val="20"/>
          <w:lang w:val="en-US"/>
        </w:rPr>
        <w:t>:…</w:t>
      </w:r>
      <w:proofErr w:type="gramEnd"/>
      <w:r w:rsidR="00ED0925" w:rsidRPr="004D717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…………………………………………………………………………….……</w:t>
      </w:r>
      <w:r w:rsidR="000466D1">
        <w:rPr>
          <w:rFonts w:asciiTheme="majorBidi" w:hAnsiTheme="majorBidi" w:cstheme="majorBidi"/>
          <w:sz w:val="20"/>
          <w:szCs w:val="20"/>
          <w:lang w:val="en-US"/>
        </w:rPr>
        <w:t>……</w:t>
      </w:r>
    </w:p>
    <w:p w14:paraId="389BD8D3" w14:textId="757F9391" w:rsidR="00C938C1" w:rsidRPr="004D7171" w:rsidRDefault="004D717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4D7171">
        <w:rPr>
          <w:rFonts w:asciiTheme="majorBidi" w:hAnsiTheme="majorBidi" w:cstheme="majorBidi"/>
          <w:sz w:val="20"/>
          <w:szCs w:val="20"/>
          <w:lang w:val="en-US"/>
        </w:rPr>
        <w:t xml:space="preserve">First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n</w:t>
      </w:r>
      <w:r w:rsidRPr="004D7171">
        <w:rPr>
          <w:rFonts w:asciiTheme="majorBidi" w:hAnsiTheme="majorBidi" w:cstheme="majorBidi"/>
          <w:sz w:val="20"/>
          <w:szCs w:val="20"/>
          <w:lang w:val="en-US"/>
        </w:rPr>
        <w:t>ame</w:t>
      </w:r>
      <w:r w:rsidR="00C938C1" w:rsidRPr="004D717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ED0925" w:rsidRPr="004D717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4D717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…………………………………………………………..............................................</w:t>
      </w:r>
      <w:r w:rsidR="000466D1">
        <w:rPr>
          <w:rFonts w:asciiTheme="majorBidi" w:hAnsiTheme="majorBidi" w:cstheme="majorBidi"/>
          <w:sz w:val="20"/>
          <w:szCs w:val="20"/>
          <w:lang w:val="en-US"/>
        </w:rPr>
        <w:t>.</w:t>
      </w:r>
    </w:p>
    <w:p w14:paraId="4DD9E45A" w14:textId="6C851298" w:rsidR="00C938C1" w:rsidRPr="004D7171" w:rsidRDefault="004D717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sz w:val="20"/>
          <w:szCs w:val="20"/>
          <w:lang w:val="en-US"/>
        </w:rPr>
        <w:t>Street</w:t>
      </w:r>
      <w:r w:rsidR="00F00F0E">
        <w:rPr>
          <w:rFonts w:asciiTheme="majorBidi" w:hAnsiTheme="majorBidi" w:cstheme="majorBidi"/>
          <w:sz w:val="20"/>
          <w:szCs w:val="20"/>
          <w:lang w:val="en-US"/>
        </w:rPr>
        <w:t>/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house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number</w:t>
      </w:r>
      <w:r w:rsidR="00C938C1" w:rsidRPr="004D717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ED0925" w:rsidRPr="004D717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4D717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……………………………………………………………………………...</w:t>
      </w:r>
    </w:p>
    <w:p w14:paraId="3B1A3866" w14:textId="0FABC8BE" w:rsidR="00C938C1" w:rsidRPr="000466D1" w:rsidRDefault="00F00F0E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lang w:val="en-US"/>
        </w:rPr>
        <w:t xml:space="preserve">Postal code and </w:t>
      </w:r>
      <w:proofErr w:type="gramStart"/>
      <w:r w:rsidRPr="000466D1">
        <w:rPr>
          <w:rFonts w:asciiTheme="majorBidi" w:hAnsiTheme="majorBidi" w:cstheme="majorBidi"/>
          <w:sz w:val="20"/>
          <w:szCs w:val="20"/>
          <w:lang w:val="en-US"/>
        </w:rPr>
        <w:t>city</w:t>
      </w:r>
      <w:r w:rsidR="00C938C1" w:rsidRPr="000466D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………………………………………………………………………………</w:t>
      </w:r>
    </w:p>
    <w:p w14:paraId="77F26383" w14:textId="73ADEF3B" w:rsidR="00C938C1" w:rsidRPr="000466D1" w:rsidRDefault="00C938C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lang w:val="en-US"/>
        </w:rPr>
        <w:t>Email</w:t>
      </w:r>
      <w:r w:rsidR="00005B4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0466D1">
        <w:rPr>
          <w:rFonts w:asciiTheme="majorBidi" w:hAnsiTheme="majorBidi" w:cstheme="majorBidi"/>
          <w:sz w:val="20"/>
          <w:szCs w:val="20"/>
          <w:lang w:val="en-US"/>
        </w:rPr>
        <w:t>ad</w:t>
      </w:r>
      <w:r w:rsidR="00005B4B">
        <w:rPr>
          <w:rFonts w:asciiTheme="majorBidi" w:hAnsiTheme="majorBidi" w:cstheme="majorBidi"/>
          <w:sz w:val="20"/>
          <w:szCs w:val="20"/>
          <w:lang w:val="en-US"/>
        </w:rPr>
        <w:t>d</w:t>
      </w:r>
      <w:r w:rsidRPr="000466D1">
        <w:rPr>
          <w:rFonts w:asciiTheme="majorBidi" w:hAnsiTheme="majorBidi" w:cstheme="majorBidi"/>
          <w:sz w:val="20"/>
          <w:szCs w:val="20"/>
          <w:lang w:val="en-US"/>
        </w:rPr>
        <w:t>ress:</w:t>
      </w:r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……………………………………………………………………………………</w:t>
      </w:r>
      <w:r w:rsidR="000466D1" w:rsidRPr="000466D1">
        <w:rPr>
          <w:rFonts w:asciiTheme="majorBidi" w:hAnsiTheme="majorBidi" w:cstheme="majorBidi"/>
          <w:sz w:val="20"/>
          <w:szCs w:val="20"/>
          <w:lang w:val="en-US"/>
        </w:rPr>
        <w:t>.</w:t>
      </w:r>
      <w:r w:rsidR="000466D1">
        <w:rPr>
          <w:rFonts w:asciiTheme="majorBidi" w:hAnsiTheme="majorBidi" w:cstheme="majorBidi"/>
          <w:sz w:val="20"/>
          <w:szCs w:val="20"/>
          <w:lang w:val="en-US"/>
        </w:rPr>
        <w:t>..</w:t>
      </w:r>
    </w:p>
    <w:p w14:paraId="28E09D37" w14:textId="35798834" w:rsidR="00C938C1" w:rsidRPr="000466D1" w:rsidRDefault="004D717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lang w:val="en-US"/>
        </w:rPr>
        <w:t>Phone/mobile number</w:t>
      </w:r>
      <w:r w:rsidR="00C938C1" w:rsidRPr="000466D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0466D1" w:rsidRPr="000466D1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0466D1" w:rsidRPr="000466D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………………………………………………………………………………</w:t>
      </w:r>
    </w:p>
    <w:p w14:paraId="4BFC0DF0" w14:textId="77777777" w:rsidR="00627255" w:rsidRPr="000466D1" w:rsidRDefault="00627255" w:rsidP="00C938C1">
      <w:pPr>
        <w:rPr>
          <w:rFonts w:asciiTheme="majorBidi" w:hAnsiTheme="majorBidi" w:cstheme="majorBidi"/>
          <w:sz w:val="20"/>
          <w:szCs w:val="20"/>
          <w:u w:val="single"/>
          <w:lang w:val="en-US"/>
        </w:rPr>
      </w:pPr>
    </w:p>
    <w:p w14:paraId="1FAF8A8E" w14:textId="18532CBF" w:rsidR="00C938C1" w:rsidRPr="000466D1" w:rsidRDefault="000466D1" w:rsidP="00C938C1">
      <w:pPr>
        <w:rPr>
          <w:rFonts w:asciiTheme="majorBidi" w:hAnsiTheme="majorBidi" w:cstheme="majorBidi"/>
          <w:sz w:val="20"/>
          <w:szCs w:val="20"/>
          <w:u w:val="single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u w:val="single"/>
          <w:lang w:val="en-US"/>
        </w:rPr>
        <w:t>Student Information</w:t>
      </w:r>
    </w:p>
    <w:p w14:paraId="2C631F50" w14:textId="2A88A4A1" w:rsidR="00C938C1" w:rsidRPr="000466D1" w:rsidRDefault="000466D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lang w:val="en-US"/>
        </w:rPr>
        <w:t xml:space="preserve">Last </w:t>
      </w:r>
      <w:proofErr w:type="gramStart"/>
      <w:r w:rsidRPr="000466D1">
        <w:rPr>
          <w:rFonts w:asciiTheme="majorBidi" w:hAnsiTheme="majorBidi" w:cstheme="majorBidi"/>
          <w:sz w:val="20"/>
          <w:szCs w:val="20"/>
          <w:lang w:val="en-US"/>
        </w:rPr>
        <w:t>name</w:t>
      </w:r>
      <w:r w:rsidR="00C938C1" w:rsidRPr="000466D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…………………………………………………………………………………….…</w:t>
      </w:r>
      <w:r>
        <w:rPr>
          <w:rFonts w:asciiTheme="majorBidi" w:hAnsiTheme="majorBidi" w:cstheme="majorBidi"/>
          <w:sz w:val="20"/>
          <w:szCs w:val="20"/>
          <w:lang w:val="en-US"/>
        </w:rPr>
        <w:t>…</w:t>
      </w:r>
    </w:p>
    <w:p w14:paraId="71B4FC9A" w14:textId="212FC136" w:rsidR="00C938C1" w:rsidRPr="000466D1" w:rsidRDefault="000466D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lang w:val="en-US"/>
        </w:rPr>
        <w:t xml:space="preserve">First </w:t>
      </w:r>
      <w:proofErr w:type="gramStart"/>
      <w:r w:rsidRPr="000466D1">
        <w:rPr>
          <w:rFonts w:asciiTheme="majorBidi" w:hAnsiTheme="majorBidi" w:cstheme="majorBidi"/>
          <w:sz w:val="20"/>
          <w:szCs w:val="20"/>
          <w:lang w:val="en-US"/>
        </w:rPr>
        <w:t>name</w:t>
      </w:r>
      <w:r w:rsidR="00C938C1" w:rsidRPr="000466D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  <w:lang w:val="en-US"/>
        </w:rPr>
        <w:t>….</w:t>
      </w:r>
    </w:p>
    <w:p w14:paraId="474B9728" w14:textId="5D8F6C94" w:rsidR="00C938C1" w:rsidRPr="000466D1" w:rsidRDefault="000466D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lang w:val="en-US"/>
        </w:rPr>
        <w:t xml:space="preserve">Date of </w:t>
      </w:r>
      <w:proofErr w:type="gramStart"/>
      <w:r w:rsidRPr="000466D1">
        <w:rPr>
          <w:rFonts w:asciiTheme="majorBidi" w:hAnsiTheme="majorBidi" w:cstheme="majorBidi"/>
          <w:sz w:val="20"/>
          <w:szCs w:val="20"/>
          <w:lang w:val="en-US"/>
        </w:rPr>
        <w:t>Birth</w:t>
      </w:r>
      <w:r w:rsidR="00C938C1" w:rsidRPr="000466D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……………………………………………………………………………………….</w:t>
      </w:r>
    </w:p>
    <w:p w14:paraId="39F2B312" w14:textId="3EAD478A" w:rsidR="00C938C1" w:rsidRPr="000466D1" w:rsidRDefault="000466D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lang w:val="en-US"/>
        </w:rPr>
        <w:t xml:space="preserve">Place of </w:t>
      </w:r>
      <w:proofErr w:type="gramStart"/>
      <w:r w:rsidRPr="000466D1">
        <w:rPr>
          <w:rFonts w:asciiTheme="majorBidi" w:hAnsiTheme="majorBidi" w:cstheme="majorBidi"/>
          <w:sz w:val="20"/>
          <w:szCs w:val="20"/>
          <w:lang w:val="en-US"/>
        </w:rPr>
        <w:t>Birth</w:t>
      </w:r>
      <w:r w:rsidR="00C938C1" w:rsidRPr="000466D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………………………………………………………………………………………</w:t>
      </w:r>
    </w:p>
    <w:p w14:paraId="5228B3A5" w14:textId="189E4749" w:rsidR="004F54DA" w:rsidRPr="000466D1" w:rsidRDefault="000466D1" w:rsidP="00C938C1">
      <w:pPr>
        <w:rPr>
          <w:rFonts w:asciiTheme="majorBidi" w:hAnsiTheme="majorBidi" w:cstheme="majorBidi"/>
          <w:sz w:val="20"/>
          <w:szCs w:val="20"/>
          <w:lang w:val="en-US"/>
        </w:rPr>
      </w:pPr>
      <w:r w:rsidRPr="000466D1">
        <w:rPr>
          <w:rFonts w:asciiTheme="majorBidi" w:hAnsiTheme="majorBidi" w:cstheme="majorBidi"/>
          <w:sz w:val="20"/>
          <w:szCs w:val="20"/>
          <w:lang w:val="en-US"/>
        </w:rPr>
        <w:t xml:space="preserve">Requested </w:t>
      </w:r>
      <w:proofErr w:type="gramStart"/>
      <w:r w:rsidRPr="000466D1">
        <w:rPr>
          <w:rFonts w:asciiTheme="majorBidi" w:hAnsiTheme="majorBidi" w:cstheme="majorBidi"/>
          <w:sz w:val="20"/>
          <w:szCs w:val="20"/>
          <w:lang w:val="en-US"/>
        </w:rPr>
        <w:t>Language</w:t>
      </w:r>
      <w:r w:rsidR="004F54DA" w:rsidRPr="000466D1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</w:t>
      </w:r>
      <w:proofErr w:type="gramEnd"/>
      <w:r w:rsidR="00ED0925" w:rsidRPr="000466D1">
        <w:rPr>
          <w:rFonts w:asciiTheme="majorBidi" w:hAnsiTheme="majorBidi" w:cstheme="majorBidi"/>
          <w:sz w:val="20"/>
          <w:szCs w:val="20"/>
          <w:lang w:val="en-US"/>
        </w:rPr>
        <w:t>……………………………………………………………………….………</w:t>
      </w:r>
    </w:p>
    <w:p w14:paraId="41476E99" w14:textId="77777777" w:rsidR="000466D1" w:rsidRDefault="000466D1" w:rsidP="00627255">
      <w:pPr>
        <w:rPr>
          <w:rFonts w:asciiTheme="majorBidi" w:hAnsiTheme="majorBidi" w:cstheme="majorBidi"/>
          <w:sz w:val="20"/>
          <w:szCs w:val="20"/>
          <w:lang w:val="en-US"/>
        </w:rPr>
      </w:pPr>
    </w:p>
    <w:p w14:paraId="31ED5AF3" w14:textId="77777777" w:rsidR="001E2843" w:rsidRDefault="000466D1" w:rsidP="001E2843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1E2843">
        <w:rPr>
          <w:rFonts w:asciiTheme="majorBidi" w:hAnsiTheme="majorBidi" w:cstheme="majorBidi"/>
          <w:sz w:val="20"/>
          <w:szCs w:val="20"/>
          <w:u w:val="single"/>
          <w:lang w:val="en-US"/>
        </w:rPr>
        <w:t>Fees</w:t>
      </w:r>
      <w:r w:rsidR="001E2843">
        <w:rPr>
          <w:rFonts w:asciiTheme="majorBidi" w:hAnsiTheme="majorBidi" w:cstheme="majorBidi"/>
          <w:sz w:val="20"/>
          <w:szCs w:val="20"/>
          <w:lang w:val="en-US"/>
        </w:rPr>
        <w:t>: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1E2843">
        <w:rPr>
          <w:rFonts w:asciiTheme="majorBidi" w:hAnsiTheme="majorBidi" w:cstheme="majorBidi"/>
          <w:sz w:val="20"/>
          <w:szCs w:val="20"/>
          <w:lang w:val="en-US"/>
        </w:rPr>
        <w:t>$ 35 each month</w:t>
      </w:r>
      <w:r w:rsidR="00A94B97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1E2843" w:rsidRPr="001E2843">
        <w:rPr>
          <w:rFonts w:asciiTheme="majorBidi" w:hAnsiTheme="majorBidi" w:cstheme="majorBidi"/>
          <w:sz w:val="20"/>
          <w:szCs w:val="20"/>
          <w:lang w:val="en-US"/>
        </w:rPr>
        <w:t>per student.</w:t>
      </w:r>
      <w:r w:rsidR="001E2843">
        <w:rPr>
          <w:rFonts w:asciiTheme="majorBidi" w:hAnsiTheme="majorBidi" w:cstheme="majorBidi"/>
          <w:sz w:val="20"/>
          <w:szCs w:val="20"/>
          <w:lang w:val="en-US"/>
        </w:rPr>
        <w:t xml:space="preserve"> *</w:t>
      </w:r>
      <w:r w:rsidR="00A94B97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7E4BBC0D" w14:textId="14FFBC74" w:rsidR="00A94B97" w:rsidRPr="001E2843" w:rsidRDefault="001E2843" w:rsidP="001E2843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sz w:val="20"/>
          <w:szCs w:val="20"/>
          <w:lang w:val="en-US"/>
        </w:rPr>
        <w:t>$10 discount for each additional child when enrolling more than one.</w:t>
      </w:r>
      <w:r w:rsidR="00A94B97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  </w:t>
      </w:r>
    </w:p>
    <w:p w14:paraId="3A7A4140" w14:textId="0BA95256" w:rsidR="00A94B97" w:rsidRPr="001E2843" w:rsidRDefault="001E2843" w:rsidP="00A94B97">
      <w:pPr>
        <w:rPr>
          <w:rFonts w:asciiTheme="majorBidi" w:hAnsiTheme="majorBidi" w:cstheme="majorBidi"/>
          <w:sz w:val="20"/>
          <w:szCs w:val="20"/>
          <w:u w:val="single"/>
          <w:lang w:val="en-US"/>
        </w:rPr>
      </w:pPr>
      <w:r w:rsidRPr="001E2843">
        <w:rPr>
          <w:rFonts w:asciiTheme="majorBidi" w:hAnsiTheme="majorBidi" w:cstheme="majorBidi"/>
          <w:sz w:val="20"/>
          <w:szCs w:val="20"/>
          <w:u w:val="single"/>
          <w:lang w:val="en-US"/>
        </w:rPr>
        <w:t>Requested days of teaching</w:t>
      </w:r>
      <w:r w:rsidR="00A94B97" w:rsidRPr="001E2843">
        <w:rPr>
          <w:rFonts w:asciiTheme="majorBidi" w:hAnsiTheme="majorBidi" w:cstheme="majorBidi"/>
          <w:sz w:val="20"/>
          <w:szCs w:val="20"/>
          <w:u w:val="single"/>
          <w:lang w:val="en-US"/>
        </w:rPr>
        <w:t>:</w:t>
      </w:r>
    </w:p>
    <w:p w14:paraId="7F25F7E8" w14:textId="0BDCD742" w:rsidR="00A94B97" w:rsidRPr="001E2843" w:rsidRDefault="00A94B97" w:rsidP="001E2843">
      <w:pPr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sz w:val="20"/>
          <w:szCs w:val="20"/>
          <w:lang w:val="de-DE"/>
        </w:rPr>
        <w:drawing>
          <wp:anchor distT="0" distB="0" distL="114300" distR="114300" simplePos="0" relativeHeight="251660288" behindDoc="1" locked="0" layoutInCell="1" allowOverlap="1" wp14:anchorId="0F80620F" wp14:editId="4B3EA534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01295" cy="194945"/>
            <wp:effectExtent l="0" t="0" r="8255" b="0"/>
            <wp:wrapTight wrapText="bothSides">
              <wp:wrapPolygon edited="0">
                <wp:start x="0" y="0"/>
                <wp:lineTo x="0" y="18997"/>
                <wp:lineTo x="20442" y="18997"/>
                <wp:lineTo x="20442" y="0"/>
                <wp:lineTo x="0" y="0"/>
              </wp:wrapPolygon>
            </wp:wrapTight>
            <wp:docPr id="206557720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2843" w:rsidRPr="001E2843">
        <w:rPr>
          <w:rFonts w:asciiTheme="majorBidi" w:hAnsiTheme="majorBidi" w:cstheme="majorBidi"/>
          <w:noProof/>
          <w:sz w:val="20"/>
          <w:szCs w:val="20"/>
          <w:lang w:val="en-US"/>
        </w:rPr>
        <w:t>Weekdays</w:t>
      </w:r>
      <w:r w:rsidR="001E2843">
        <w:rPr>
          <w:rFonts w:asciiTheme="majorBidi" w:hAnsiTheme="majorBidi" w:cstheme="majorBidi"/>
          <w:sz w:val="20"/>
          <w:szCs w:val="20"/>
          <w:lang w:val="en-US"/>
        </w:rPr>
        <w:t xml:space="preserve"> (2 days per week)</w:t>
      </w:r>
      <w:r w:rsidRPr="001E2843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6EA4804E" w14:textId="40443350" w:rsidR="00A94B97" w:rsidRPr="001E2843" w:rsidRDefault="00A94B97" w:rsidP="00A94B97">
      <w:pPr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sz w:val="20"/>
          <w:szCs w:val="20"/>
          <w:lang w:val="de-DE"/>
        </w:rPr>
        <w:drawing>
          <wp:anchor distT="0" distB="0" distL="114300" distR="114300" simplePos="0" relativeHeight="251661312" behindDoc="1" locked="0" layoutInCell="1" allowOverlap="1" wp14:anchorId="3D5487DE" wp14:editId="6EED3087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01295" cy="194945"/>
            <wp:effectExtent l="0" t="0" r="8255" b="0"/>
            <wp:wrapTight wrapText="bothSides">
              <wp:wrapPolygon edited="0">
                <wp:start x="0" y="0"/>
                <wp:lineTo x="0" y="18997"/>
                <wp:lineTo x="20442" y="18997"/>
                <wp:lineTo x="20442" y="0"/>
                <wp:lineTo x="0" y="0"/>
              </wp:wrapPolygon>
            </wp:wrapTight>
            <wp:docPr id="30672382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2843">
        <w:rPr>
          <w:rFonts w:asciiTheme="majorBidi" w:hAnsiTheme="majorBidi" w:cstheme="majorBidi"/>
          <w:sz w:val="20"/>
          <w:szCs w:val="20"/>
          <w:lang w:val="en-US"/>
        </w:rPr>
        <w:t>Weekends (Saturday and Sunday)</w:t>
      </w:r>
    </w:p>
    <w:p w14:paraId="37DB2872" w14:textId="35A619C1" w:rsidR="005B2892" w:rsidRPr="001E2843" w:rsidRDefault="005B2892" w:rsidP="00A94B97">
      <w:pPr>
        <w:rPr>
          <w:rFonts w:asciiTheme="majorBidi" w:hAnsiTheme="majorBidi" w:cstheme="majorBidi"/>
          <w:sz w:val="20"/>
          <w:szCs w:val="20"/>
          <w:lang w:val="en-US"/>
        </w:rPr>
      </w:pPr>
    </w:p>
    <w:p w14:paraId="2F339270" w14:textId="64B89906" w:rsidR="003C62A9" w:rsidRPr="001E2843" w:rsidRDefault="003C62A9" w:rsidP="00A94B97">
      <w:pPr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sz w:val="20"/>
          <w:szCs w:val="20"/>
          <w:lang w:val="de-DE"/>
        </w:rPr>
        <w:drawing>
          <wp:anchor distT="0" distB="0" distL="114300" distR="114300" simplePos="0" relativeHeight="251663360" behindDoc="1" locked="0" layoutInCell="1" allowOverlap="1" wp14:anchorId="0D45261B" wp14:editId="30D38D6F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01295" cy="194945"/>
            <wp:effectExtent l="0" t="0" r="8255" b="0"/>
            <wp:wrapTight wrapText="bothSides">
              <wp:wrapPolygon edited="0">
                <wp:start x="0" y="0"/>
                <wp:lineTo x="0" y="18997"/>
                <wp:lineTo x="20442" y="18997"/>
                <wp:lineTo x="20442" y="0"/>
                <wp:lineTo x="0" y="0"/>
              </wp:wrapPolygon>
            </wp:wrapTight>
            <wp:docPr id="200851910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2843" w:rsidRPr="001E2843">
        <w:rPr>
          <w:rFonts w:asciiTheme="majorBidi" w:hAnsiTheme="majorBidi" w:cstheme="majorBidi"/>
          <w:sz w:val="20"/>
          <w:szCs w:val="20"/>
          <w:lang w:val="en-US"/>
        </w:rPr>
        <w:t xml:space="preserve">by submitting this registration to </w:t>
      </w:r>
      <w:proofErr w:type="spellStart"/>
      <w:r w:rsidR="001E2843" w:rsidRPr="001E2843">
        <w:rPr>
          <w:rFonts w:asciiTheme="majorBidi" w:hAnsiTheme="majorBidi" w:cstheme="majorBidi"/>
          <w:b/>
          <w:bCs/>
          <w:sz w:val="20"/>
          <w:szCs w:val="20"/>
          <w:lang w:val="en-US"/>
        </w:rPr>
        <w:t>Danesh</w:t>
      </w:r>
      <w:proofErr w:type="spellEnd"/>
      <w:r w:rsidR="001E2843">
        <w:rPr>
          <w:rFonts w:asciiTheme="majorBidi" w:hAnsiTheme="majorBidi" w:cstheme="majorBidi"/>
          <w:sz w:val="20"/>
          <w:szCs w:val="20"/>
          <w:lang w:val="en-US"/>
        </w:rPr>
        <w:t>, the terms and conditions and privacy policy have been acknowledged and accepted</w:t>
      </w:r>
    </w:p>
    <w:p w14:paraId="6885A974" w14:textId="77777777" w:rsidR="003C62A9" w:rsidRPr="001E2843" w:rsidRDefault="003C62A9" w:rsidP="00A94B97">
      <w:pPr>
        <w:rPr>
          <w:rFonts w:asciiTheme="majorBidi" w:hAnsiTheme="majorBidi" w:cstheme="majorBidi"/>
          <w:sz w:val="20"/>
          <w:szCs w:val="20"/>
          <w:lang w:val="en-US"/>
        </w:rPr>
      </w:pPr>
    </w:p>
    <w:p w14:paraId="6AC2AE04" w14:textId="497727CE" w:rsidR="003C62A9" w:rsidRPr="001E2843" w:rsidRDefault="001E2843" w:rsidP="00A94B97">
      <w:pPr>
        <w:rPr>
          <w:rFonts w:asciiTheme="majorBidi" w:hAnsiTheme="majorBidi" w:cstheme="majorBidi"/>
          <w:sz w:val="20"/>
          <w:szCs w:val="20"/>
          <w:lang w:val="en-US"/>
        </w:rPr>
      </w:pPr>
      <w:r w:rsidRPr="001E2843">
        <w:rPr>
          <w:rFonts w:asciiTheme="majorBidi" w:hAnsiTheme="majorBidi" w:cstheme="majorBidi"/>
          <w:sz w:val="20"/>
          <w:szCs w:val="20"/>
          <w:lang w:val="en-US"/>
        </w:rPr>
        <w:t>Signature of</w:t>
      </w:r>
      <w:r w:rsidR="003C62A9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1E2843">
        <w:rPr>
          <w:rFonts w:asciiTheme="majorBidi" w:hAnsiTheme="majorBidi" w:cstheme="majorBidi"/>
          <w:sz w:val="20"/>
          <w:szCs w:val="20"/>
          <w:lang w:val="en-US"/>
        </w:rPr>
        <w:t>the Parent or Guardian</w:t>
      </w:r>
      <w:r>
        <w:rPr>
          <w:rFonts w:asciiTheme="majorBidi" w:hAnsiTheme="majorBidi" w:cstheme="majorBidi"/>
          <w:sz w:val="20"/>
          <w:szCs w:val="20"/>
          <w:lang w:val="en-US"/>
        </w:rPr>
        <w:t>:</w:t>
      </w:r>
      <w:r w:rsidR="003C62A9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                                             </w:t>
      </w:r>
      <w:r w:rsidRPr="001E2843">
        <w:rPr>
          <w:rFonts w:asciiTheme="majorBidi" w:hAnsiTheme="majorBidi" w:cstheme="majorBidi"/>
          <w:sz w:val="20"/>
          <w:szCs w:val="20"/>
          <w:lang w:val="en-US"/>
        </w:rPr>
        <w:t>Signature</w:t>
      </w:r>
      <w:r w:rsidR="003C62A9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1E2843">
        <w:rPr>
          <w:rFonts w:asciiTheme="majorBidi" w:hAnsiTheme="majorBidi" w:cstheme="majorBidi"/>
          <w:sz w:val="20"/>
          <w:szCs w:val="20"/>
          <w:lang w:val="en-US"/>
        </w:rPr>
        <w:t>of</w:t>
      </w:r>
      <w:r w:rsidR="003C62A9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1E2843">
        <w:rPr>
          <w:rFonts w:asciiTheme="majorBidi" w:hAnsiTheme="majorBidi" w:cstheme="majorBidi"/>
          <w:sz w:val="20"/>
          <w:szCs w:val="20"/>
          <w:lang w:val="en-US"/>
        </w:rPr>
        <w:t>the Student</w:t>
      </w:r>
      <w:r w:rsidR="003C62A9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1E2843">
        <w:rPr>
          <w:rFonts w:asciiTheme="majorBidi" w:hAnsiTheme="majorBidi" w:cstheme="majorBidi"/>
          <w:sz w:val="20"/>
          <w:szCs w:val="20"/>
          <w:lang w:val="en-US"/>
        </w:rPr>
        <w:t>(if 18 or older)</w:t>
      </w:r>
      <w:r>
        <w:rPr>
          <w:rFonts w:asciiTheme="majorBidi" w:hAnsiTheme="majorBidi" w:cstheme="majorBidi"/>
          <w:sz w:val="20"/>
          <w:szCs w:val="20"/>
          <w:lang w:val="en-US"/>
        </w:rPr>
        <w:t>:</w:t>
      </w:r>
    </w:p>
    <w:p w14:paraId="499AB85A" w14:textId="77777777" w:rsidR="003C62A9" w:rsidRDefault="003C62A9" w:rsidP="00A94B97">
      <w:pPr>
        <w:rPr>
          <w:rFonts w:asciiTheme="majorBidi" w:hAnsiTheme="majorBidi" w:cstheme="majorBidi"/>
          <w:sz w:val="20"/>
          <w:szCs w:val="20"/>
          <w:lang w:val="de-DE"/>
        </w:rPr>
      </w:pPr>
      <w:r>
        <w:rPr>
          <w:rFonts w:asciiTheme="majorBidi" w:hAnsiTheme="majorBidi" w:cstheme="majorBidi"/>
          <w:noProof/>
          <w:sz w:val="20"/>
          <w:szCs w:val="20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5BAEF" wp14:editId="15DFBBB6">
                <wp:simplePos x="0" y="0"/>
                <wp:positionH relativeFrom="margin">
                  <wp:posOffset>3312975</wp:posOffset>
                </wp:positionH>
                <wp:positionV relativeFrom="paragraph">
                  <wp:posOffset>5352</wp:posOffset>
                </wp:positionV>
                <wp:extent cx="2188029" cy="457200"/>
                <wp:effectExtent l="0" t="0" r="9525" b="12700"/>
                <wp:wrapNone/>
                <wp:docPr id="894732137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029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66E54" id="Rechteck: abgerundete Ecken 8" o:spid="_x0000_s1026" style="position:absolute;margin-left:260.85pt;margin-top:.4pt;width:172.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&#13;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0"/>
          <w:szCs w:val="20"/>
          <w:lang w:val="de-DE"/>
        </w:rPr>
        <w:drawing>
          <wp:inline distT="0" distB="0" distL="0" distR="0" wp14:anchorId="7673A66E" wp14:editId="4DC4B508">
            <wp:extent cx="1932305" cy="469265"/>
            <wp:effectExtent l="0" t="0" r="0" b="6985"/>
            <wp:docPr id="150431765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F39EC" w14:textId="77777777" w:rsidR="00C938C1" w:rsidRDefault="00C938C1" w:rsidP="009E3623">
      <w:pPr>
        <w:rPr>
          <w:rFonts w:asciiTheme="majorBidi" w:hAnsiTheme="majorBidi" w:cstheme="majorBidi"/>
          <w:sz w:val="20"/>
          <w:szCs w:val="20"/>
          <w:lang w:val="de-DE"/>
        </w:rPr>
      </w:pPr>
    </w:p>
    <w:p w14:paraId="2A7DFBC9" w14:textId="77777777" w:rsidR="00627255" w:rsidRPr="00627255" w:rsidRDefault="00627255" w:rsidP="00627255">
      <w:pPr>
        <w:tabs>
          <w:tab w:val="left" w:pos="3630"/>
        </w:tabs>
        <w:rPr>
          <w:rFonts w:asciiTheme="majorBidi" w:hAnsiTheme="majorBidi" w:cstheme="majorBidi"/>
          <w:sz w:val="20"/>
          <w:szCs w:val="20"/>
          <w:lang w:val="de-DE"/>
        </w:rPr>
      </w:pPr>
      <w:r>
        <w:rPr>
          <w:rFonts w:asciiTheme="majorBidi" w:hAnsiTheme="majorBidi" w:cstheme="majorBidi"/>
          <w:sz w:val="20"/>
          <w:szCs w:val="20"/>
          <w:lang w:val="de-DE"/>
        </w:rPr>
        <w:tab/>
      </w:r>
    </w:p>
    <w:sectPr w:rsidR="00627255" w:rsidRPr="00627255" w:rsidSect="006F7681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4B6A9" w14:textId="77777777" w:rsidR="00BD260D" w:rsidRDefault="00BD260D" w:rsidP="00ED0925">
      <w:pPr>
        <w:spacing w:after="0" w:line="240" w:lineRule="auto"/>
      </w:pPr>
      <w:r>
        <w:separator/>
      </w:r>
    </w:p>
  </w:endnote>
  <w:endnote w:type="continuationSeparator" w:id="0">
    <w:p w14:paraId="405A9437" w14:textId="77777777" w:rsidR="00BD260D" w:rsidRDefault="00BD260D" w:rsidP="00ED0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85A9F" w14:textId="77777777" w:rsidR="00ED0925" w:rsidRPr="00CD2BFF" w:rsidRDefault="00ED0925">
    <w:pPr>
      <w:pStyle w:val="Fuzeile"/>
    </w:pPr>
    <w:r w:rsidRPr="00CD2BFF">
      <w:t xml:space="preserve">Email: </w:t>
    </w:r>
    <w:hyperlink r:id="rId1" w:history="1">
      <w:r w:rsidR="00CD2BFF" w:rsidRPr="00CD2BFF">
        <w:rPr>
          <w:rStyle w:val="Hyperlink"/>
        </w:rPr>
        <w:t>danesh.svi@gmail.com</w:t>
      </w:r>
    </w:hyperlink>
  </w:p>
  <w:p w14:paraId="29C94F45" w14:textId="75319603" w:rsidR="00CD2BFF" w:rsidRDefault="00005B4B">
    <w:pPr>
      <w:pStyle w:val="Fuzeile"/>
    </w:pPr>
    <w:r>
      <w:t>Phone number</w:t>
    </w:r>
    <w:r w:rsidR="00CD2BFF">
      <w:t>: +49 176 71923478</w:t>
    </w:r>
  </w:p>
  <w:p w14:paraId="2AF2C4D0" w14:textId="103976C1" w:rsidR="00CD2BFF" w:rsidRPr="00CD2BFF" w:rsidRDefault="00005B4B">
    <w:pPr>
      <w:pStyle w:val="Fuzeile"/>
    </w:pPr>
    <w:r>
      <w:t>address</w:t>
    </w:r>
    <w:r w:rsidR="00CD2BFF">
      <w:t xml:space="preserve">: </w:t>
    </w:r>
    <w:proofErr w:type="spellStart"/>
    <w:r w:rsidR="00CD2BFF">
      <w:t>Hindenburgstraße</w:t>
    </w:r>
    <w:proofErr w:type="spellEnd"/>
    <w:r w:rsidR="00CD2BFF">
      <w:t xml:space="preserve"> 306</w:t>
    </w:r>
    <w:r w:rsidR="009E3623">
      <w:t>,</w:t>
    </w:r>
    <w:r w:rsidR="00CD2BFF">
      <w:t xml:space="preserve"> 41061 </w:t>
    </w:r>
    <w:proofErr w:type="spellStart"/>
    <w:r w:rsidR="00CD2BFF">
      <w:t>Mönchengladbach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54EAD" w14:textId="77777777" w:rsidR="00BD260D" w:rsidRDefault="00BD260D" w:rsidP="00ED0925">
      <w:pPr>
        <w:spacing w:after="0" w:line="240" w:lineRule="auto"/>
      </w:pPr>
      <w:r>
        <w:separator/>
      </w:r>
    </w:p>
  </w:footnote>
  <w:footnote w:type="continuationSeparator" w:id="0">
    <w:p w14:paraId="454ADF59" w14:textId="77777777" w:rsidR="00BD260D" w:rsidRDefault="00BD260D" w:rsidP="00ED0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278D5" w14:textId="39966A4E" w:rsidR="004D7171" w:rsidRDefault="004D7171">
    <w:pPr>
      <w:pStyle w:val="Kopfzeile"/>
    </w:pPr>
    <w:r>
      <w:tab/>
    </w:r>
    <w:r>
      <w:tab/>
    </w:r>
    <w:r>
      <w:rPr>
        <w:noProof/>
      </w:rPr>
      <w:drawing>
        <wp:inline distT="0" distB="0" distL="0" distR="0" wp14:anchorId="61035771" wp14:editId="72055D5A">
          <wp:extent cx="1284570" cy="1284570"/>
          <wp:effectExtent l="0" t="0" r="0" b="0"/>
          <wp:docPr id="1650623126" name="Grafik 1" descr="Ein Bild, das Text, Kreis, Grafiken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0623126" name="Grafik 1" descr="Ein Bild, das Text, Kreis, Grafiken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062" cy="1324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171"/>
    <w:rsid w:val="00005B4B"/>
    <w:rsid w:val="000466D1"/>
    <w:rsid w:val="000816BD"/>
    <w:rsid w:val="000F1AAE"/>
    <w:rsid w:val="00197F80"/>
    <w:rsid w:val="001A5DA9"/>
    <w:rsid w:val="001E2843"/>
    <w:rsid w:val="002318A5"/>
    <w:rsid w:val="002B595C"/>
    <w:rsid w:val="003C62A9"/>
    <w:rsid w:val="00430A00"/>
    <w:rsid w:val="00464A98"/>
    <w:rsid w:val="004D7171"/>
    <w:rsid w:val="004F54DA"/>
    <w:rsid w:val="005A2FF4"/>
    <w:rsid w:val="005B2892"/>
    <w:rsid w:val="00627255"/>
    <w:rsid w:val="006C2CA1"/>
    <w:rsid w:val="006F7681"/>
    <w:rsid w:val="00707F34"/>
    <w:rsid w:val="00762098"/>
    <w:rsid w:val="0086383C"/>
    <w:rsid w:val="00893DFB"/>
    <w:rsid w:val="008C5538"/>
    <w:rsid w:val="009E04F2"/>
    <w:rsid w:val="009E3623"/>
    <w:rsid w:val="00A0533B"/>
    <w:rsid w:val="00A17BAA"/>
    <w:rsid w:val="00A22284"/>
    <w:rsid w:val="00A94B97"/>
    <w:rsid w:val="00AE4502"/>
    <w:rsid w:val="00B41747"/>
    <w:rsid w:val="00BA4EC4"/>
    <w:rsid w:val="00BD260D"/>
    <w:rsid w:val="00C44F7B"/>
    <w:rsid w:val="00C75B9F"/>
    <w:rsid w:val="00C938C1"/>
    <w:rsid w:val="00CD2BFF"/>
    <w:rsid w:val="00D87629"/>
    <w:rsid w:val="00E23521"/>
    <w:rsid w:val="00E30E4E"/>
    <w:rsid w:val="00EB2893"/>
    <w:rsid w:val="00ED0925"/>
    <w:rsid w:val="00EE1C7C"/>
    <w:rsid w:val="00F00F0E"/>
    <w:rsid w:val="00F372C3"/>
    <w:rsid w:val="00FE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594F8"/>
  <w15:chartTrackingRefBased/>
  <w15:docId w15:val="{C03B1EDF-AFEE-3545-B885-D272773A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938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938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938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938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938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938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938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938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938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938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938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938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938C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938C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938C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938C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938C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938C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938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938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38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938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938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938C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938C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938C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938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938C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938C1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D0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0925"/>
  </w:style>
  <w:style w:type="paragraph" w:styleId="Fuzeile">
    <w:name w:val="footer"/>
    <w:basedOn w:val="Standard"/>
    <w:link w:val="FuzeileZchn"/>
    <w:uiPriority w:val="99"/>
    <w:unhideWhenUsed/>
    <w:rsid w:val="00ED0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0925"/>
  </w:style>
  <w:style w:type="character" w:styleId="Hyperlink">
    <w:name w:val="Hyperlink"/>
    <w:basedOn w:val="Absatz-Standardschriftart"/>
    <w:uiPriority w:val="99"/>
    <w:unhideWhenUsed/>
    <w:rsid w:val="00CD2BF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D2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nesh.sv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lviahosnaayubi/Library/Group%20Containers/UBF8T346G9.Office/User%20Content.localized/Templates.localized/Anmeldeformular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72D6CD6737A4FBA6829CE6EE915D2" ma:contentTypeVersion="6" ma:contentTypeDescription="Create a new document." ma:contentTypeScope="" ma:versionID="88dd056f876b99c500dbebb38f55651d">
  <xsd:schema xmlns:xsd="http://www.w3.org/2001/XMLSchema" xmlns:xs="http://www.w3.org/2001/XMLSchema" xmlns:p="http://schemas.microsoft.com/office/2006/metadata/properties" xmlns:ns3="63ac2fb4-87ac-4229-95b8-132892141a6d" targetNamespace="http://schemas.microsoft.com/office/2006/metadata/properties" ma:root="true" ma:fieldsID="6593868d554b48556ee51dd0714ede74" ns3:_="">
    <xsd:import namespace="63ac2fb4-87ac-4229-95b8-132892141a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c2fb4-87ac-4229-95b8-132892141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3ac2fb4-87ac-4229-95b8-132892141a6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569F0A-36B5-4CC5-955C-4A58BAF91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c2fb4-87ac-4229-95b8-132892141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4A69A8-416B-494D-8996-0D5C05ED89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E9A7B6-0BE1-4FA8-B59E-F74BC46571E1}">
  <ds:schemaRefs>
    <ds:schemaRef ds:uri="http://schemas.microsoft.com/office/2006/metadata/properties"/>
    <ds:schemaRef ds:uri="http://schemas.microsoft.com/office/infopath/2007/PartnerControls"/>
    <ds:schemaRef ds:uri="63ac2fb4-87ac-4229-95b8-132892141a6d"/>
  </ds:schemaRefs>
</ds:datastoreItem>
</file>

<file path=customXml/itemProps4.xml><?xml version="1.0" encoding="utf-8"?>
<ds:datastoreItem xmlns:ds="http://schemas.openxmlformats.org/officeDocument/2006/customXml" ds:itemID="{25790FC5-ED5B-4681-967E-CCA544C648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Anmeldeformular.dotx</Template>
  <TotalTime>0</TotalTime>
  <Pages>1</Pages>
  <Words>157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Ayubi, Silvia</cp:lastModifiedBy>
  <cp:revision>2</cp:revision>
  <cp:lastPrinted>2025-03-02T13:50:00Z</cp:lastPrinted>
  <dcterms:created xsi:type="dcterms:W3CDTF">2025-05-09T19:36:00Z</dcterms:created>
  <dcterms:modified xsi:type="dcterms:W3CDTF">2025-05-09T20:44:00Z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0x010100AD772D6CD6737A4FBA6829CE6EE915D2</vt:lpwstr>
  </property>
</Properties>
</file>